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60" w:type="dxa"/>
        <w:tblLook w:val="00A0"/>
      </w:tblPr>
      <w:tblGrid>
        <w:gridCol w:w="5480"/>
        <w:gridCol w:w="1640"/>
        <w:gridCol w:w="1640"/>
        <w:gridCol w:w="1600"/>
      </w:tblGrid>
      <w:tr w:rsidR="00B81CB1" w:rsidRPr="005B60A7" w:rsidTr="004824F2">
        <w:trPr>
          <w:trHeight w:val="705"/>
        </w:trPr>
        <w:tc>
          <w:tcPr>
            <w:tcW w:w="10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bookmarkStart w:id="0" w:name="RANGE!A1:D47"/>
            <w:bookmarkEnd w:id="0"/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ДИНАМИКА КОЛИЧЕСТВА ТОРГОВЫХ ОБЪЕКТОВ ПО МАЛЫМ ФОРМАТАМ ТОРГОВЛИ</w:t>
            </w:r>
          </w:p>
        </w:tc>
      </w:tr>
      <w:tr w:rsidR="00B81CB1" w:rsidRPr="005B60A7" w:rsidTr="004824F2">
        <w:trPr>
          <w:trHeight w:val="660"/>
        </w:trPr>
        <w:tc>
          <w:tcPr>
            <w:tcW w:w="10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Администрация МО Лазараревское Щекинского района</w:t>
            </w: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60"/>
        </w:trPr>
        <w:tc>
          <w:tcPr>
            <w:tcW w:w="103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color w:val="A6A6A6"/>
                <w:lang w:eastAsia="ru-RU"/>
              </w:rPr>
            </w:pPr>
          </w:p>
        </w:tc>
      </w:tr>
      <w:tr w:rsidR="00B81CB1" w:rsidRPr="005B60A7" w:rsidTr="004824F2">
        <w:trPr>
          <w:trHeight w:val="1185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Данные на отчетную дату     1 квартал 2022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Данные на предыдущую отчетную дату    4 квартал 2021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% к предыдущему периоду</w:t>
            </w:r>
          </w:p>
        </w:tc>
      </w:tr>
      <w:tr w:rsidR="00B81CB1" w:rsidRPr="005B60A7" w:rsidTr="004824F2">
        <w:trPr>
          <w:trHeight w:val="51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Нестационарные торговые объекты (НТО) круглогодичного размещения, всего*: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20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по продаже продуктов питания, включая смешанный ассортимент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4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по продаже плодоовощной продукции (овощи, фрукты, ягоды)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по продаже печатной продукции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 xml:space="preserve"> в т.ч. по оказанию бытовых услуг населению (ремонт одежды, обуви,  изготовление ключей и пр.)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9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Мобильные торговые объекты (автолавки, автомагазины, автокафе, фудтраки) круглогодичного размещения, всего*: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по продаже продуктов питания, включая смешанный ассортимент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1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1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по продаже плодоовощной продукции (овощи, фрукты, ягоды)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  <w:bookmarkStart w:id="1" w:name="_GoBack"/>
            <w:bookmarkEnd w:id="1"/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1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фудтраки, автокафе и иная продукция общественного питания (фаст-фуд)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4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автолавки организаций потребкооперации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9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Ярмарки регулярного проведения (постоянно действующие ярмарочные площадки, ярмарки выходного дня и т.д.), всего*: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9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в т.ч. ярмарок потребкооперации (ярмарок, организуемых потребительскими обществами и кооперативами):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количество торговых мест (ТМ) всего: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ТМ по продаже продуктов питания, включая смешанный ассортимент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ТМ по продаже плодоовощной продукции (овощи, фрукты, ягоды)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7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 ТМ по продаже одежды, обуви, текстиля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ТМ по продаже ремесленной продукции, изделий народных художественных промыслов, handmade и др.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 т.ч. занимаемые гражданами, не являющимися ИП, для реализации собственной продукции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занимаемые  КФХ и членами КФХ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127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Места, специально отведенные для сезонной торговли гражданами (ЛПХ, дачниками, садоводами, огородниками) собственной плодоовощной продукцией: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4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НТО сезонного размещения, всего*: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по продаже плодоовощной продукции (овощи, фрукты, ягоды)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бахчевых развалов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в т.ч. отдельно стоящих сезонных (летних) кафе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72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649"/>
        </w:trPr>
        <w:tc>
          <w:tcPr>
            <w:tcW w:w="54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Ярмарки как разовые мероприятия (праздничные, тематические, ежегодные и пр.), всего*: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  <w:r w:rsidRPr="004824F2">
              <w:rPr>
                <w:rFonts w:ascii="Times New Roman" w:hAnsi="Times New Roman"/>
                <w:b/>
                <w:bCs/>
                <w:color w:val="000000"/>
                <w:lang w:eastAsia="ru-RU"/>
              </w:rPr>
              <w:t> </w:t>
            </w: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1036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color w:val="00000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  <w:tr w:rsidR="00B81CB1" w:rsidRPr="005B60A7" w:rsidTr="004824F2">
        <w:trPr>
          <w:trHeight w:val="300"/>
        </w:trPr>
        <w:tc>
          <w:tcPr>
            <w:tcW w:w="548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81CB1" w:rsidRPr="004824F2" w:rsidRDefault="00B81CB1" w:rsidP="004824F2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B81CB1" w:rsidRDefault="00B81CB1"/>
    <w:sectPr w:rsidR="00B81CB1" w:rsidSect="000E19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egoe UI">
    <w:altName w:val="Century Gothic"/>
    <w:panose1 w:val="020B0502040204020203"/>
    <w:charset w:val="CC"/>
    <w:family w:val="swiss"/>
    <w:pitch w:val="variable"/>
    <w:sig w:usb0="E00002FF" w:usb1="5000205B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669B"/>
    <w:rsid w:val="00057C53"/>
    <w:rsid w:val="000E19CD"/>
    <w:rsid w:val="004824F2"/>
    <w:rsid w:val="005B60A7"/>
    <w:rsid w:val="009B260E"/>
    <w:rsid w:val="00B81CB1"/>
    <w:rsid w:val="00D2669B"/>
    <w:rsid w:val="00E06E2E"/>
    <w:rsid w:val="00F671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9CD"/>
    <w:pPr>
      <w:spacing w:after="160" w:line="259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E06E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06E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</TotalTime>
  <Pages>2</Pages>
  <Words>356</Words>
  <Characters>2032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4</cp:revision>
  <cp:lastPrinted>2022-03-31T08:17:00Z</cp:lastPrinted>
  <dcterms:created xsi:type="dcterms:W3CDTF">2022-03-31T08:12:00Z</dcterms:created>
  <dcterms:modified xsi:type="dcterms:W3CDTF">2022-03-31T08:51:00Z</dcterms:modified>
</cp:coreProperties>
</file>